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226" w:rsidRPr="008964DE" w:rsidRDefault="00855226">
      <w:pPr>
        <w:pStyle w:val="Titel"/>
        <w:jc w:val="left"/>
        <w:rPr>
          <w:sz w:val="20"/>
        </w:rPr>
      </w:pPr>
    </w:p>
    <w:p w:rsidR="00855226" w:rsidRDefault="00855226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EE4264">
      <w:pPr>
        <w:pStyle w:val="Titel"/>
        <w:jc w:val="left"/>
        <w:rPr>
          <w:sz w:val="20"/>
        </w:rPr>
      </w:pPr>
    </w:p>
    <w:p w:rsidR="00EE4264" w:rsidRDefault="003321D6">
      <w:pPr>
        <w:pStyle w:val="Titel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0">
                <wp:simplePos x="0" y="0"/>
                <wp:positionH relativeFrom="column">
                  <wp:posOffset>-247650</wp:posOffset>
                </wp:positionH>
                <wp:positionV relativeFrom="page">
                  <wp:posOffset>459740</wp:posOffset>
                </wp:positionV>
                <wp:extent cx="4914900" cy="1028700"/>
                <wp:effectExtent l="9525" t="12065" r="9525" b="698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264" w:rsidRPr="00D4299E" w:rsidRDefault="00EE4264">
                            <w:pPr>
                              <w:pStyle w:val="Titel"/>
                              <w:jc w:val="left"/>
                              <w:rPr>
                                <w:rFonts w:ascii="Compacta Blk BT" w:hAnsi="Compacta Blk BT"/>
                                <w:sz w:val="60"/>
                                <w:szCs w:val="60"/>
                              </w:rPr>
                            </w:pPr>
                            <w:r w:rsidRPr="00D4299E">
                              <w:rPr>
                                <w:rFonts w:ascii="Compacta Blk BT" w:hAnsi="Compacta Blk BT"/>
                                <w:sz w:val="60"/>
                                <w:szCs w:val="60"/>
                              </w:rPr>
                              <w:t>Gemeinde Oberschöna</w:t>
                            </w:r>
                          </w:p>
                          <w:p w:rsidR="00EE4264" w:rsidRPr="00D4299E" w:rsidRDefault="00EE4264">
                            <w:pPr>
                              <w:pStyle w:val="Titel"/>
                              <w:jc w:val="left"/>
                              <w:rPr>
                                <w:sz w:val="20"/>
                              </w:rPr>
                            </w:pPr>
                            <w:r w:rsidRPr="00D4299E">
                              <w:rPr>
                                <w:sz w:val="20"/>
                              </w:rPr>
                              <w:t>Mit den Gemeindeteilen Oberschöna, Wegefarth, Kleinschirma,</w:t>
                            </w:r>
                          </w:p>
                          <w:p w:rsidR="00EE4264" w:rsidRPr="000039D5" w:rsidRDefault="00EE4264" w:rsidP="00EE4264">
                            <w:pPr>
                              <w:pStyle w:val="Titel"/>
                              <w:jc w:val="left"/>
                              <w:rPr>
                                <w:sz w:val="20"/>
                              </w:rPr>
                            </w:pPr>
                            <w:r w:rsidRPr="00D4299E">
                              <w:rPr>
                                <w:sz w:val="20"/>
                              </w:rPr>
                              <w:t xml:space="preserve">Bräunsdorf und Langhennersdorf im Landkreis </w:t>
                            </w:r>
                            <w:r w:rsidR="009C2A52">
                              <w:rPr>
                                <w:sz w:val="20"/>
                              </w:rPr>
                              <w:t>Mittelsachsen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9.5pt;margin-top:36.2pt;width:387pt;height:8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" o:allowoverlap="f" strokecolor="white">
                <v:textbox>
                  <w:txbxContent>
                    <w:p w:rsidR="00EE4264" w:rsidRPr="00D4299E" w:rsidRDefault="00EE4264">
                      <w:pPr>
                        <w:pStyle w:val="Titel"/>
                        <w:jc w:val="left"/>
                        <w:rPr>
                          <w:rFonts w:ascii="Compacta Blk BT" w:hAnsi="Compacta Blk BT"/>
                          <w:sz w:val="60"/>
                          <w:szCs w:val="60"/>
                        </w:rPr>
                      </w:pPr>
                      <w:r w:rsidRPr="00D4299E">
                        <w:rPr>
                          <w:rFonts w:ascii="Compacta Blk BT" w:hAnsi="Compacta Blk BT"/>
                          <w:sz w:val="60"/>
                          <w:szCs w:val="60"/>
                        </w:rPr>
                        <w:t>Gemeinde Oberschöna</w:t>
                      </w:r>
                    </w:p>
                    <w:p w:rsidR="00EE4264" w:rsidRPr="00D4299E" w:rsidRDefault="00EE4264">
                      <w:pPr>
                        <w:pStyle w:val="Titel"/>
                        <w:jc w:val="left"/>
                        <w:rPr>
                          <w:sz w:val="20"/>
                        </w:rPr>
                      </w:pPr>
                      <w:r w:rsidRPr="00D4299E">
                        <w:rPr>
                          <w:sz w:val="20"/>
                        </w:rPr>
                        <w:t>Mit den Gemeindeteilen Oberschöna, Wegefarth, Kleinschirma,</w:t>
                      </w:r>
                    </w:p>
                    <w:p w:rsidR="00EE4264" w:rsidRPr="000039D5" w:rsidRDefault="00EE4264" w:rsidP="00EE4264">
                      <w:pPr>
                        <w:pStyle w:val="Titel"/>
                        <w:jc w:val="left"/>
                        <w:rPr>
                          <w:sz w:val="20"/>
                        </w:rPr>
                      </w:pPr>
                      <w:r w:rsidRPr="00D4299E">
                        <w:rPr>
                          <w:sz w:val="20"/>
                        </w:rPr>
                        <w:t xml:space="preserve">Bräunsdorf und Langhennersdorf im Landkreis </w:t>
                      </w:r>
                      <w:r w:rsidR="009C2A52">
                        <w:rPr>
                          <w:sz w:val="20"/>
                        </w:rPr>
                        <w:t>Mittelsachsen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EE4264" w:rsidRPr="00D4299E" w:rsidRDefault="00EE4264">
      <w:pPr>
        <w:pStyle w:val="Titel"/>
        <w:jc w:val="left"/>
        <w:rPr>
          <w:sz w:val="20"/>
        </w:rPr>
      </w:pPr>
    </w:p>
    <w:p w:rsidR="00855226" w:rsidRPr="00D4299E" w:rsidRDefault="00855226">
      <w:pPr>
        <w:pStyle w:val="Titel"/>
        <w:jc w:val="left"/>
        <w:rPr>
          <w:sz w:val="20"/>
        </w:rPr>
      </w:pPr>
    </w:p>
    <w:p w:rsidR="00855226" w:rsidRPr="00D4299E" w:rsidRDefault="00855226">
      <w:pPr>
        <w:pStyle w:val="Titel"/>
        <w:jc w:val="left"/>
        <w:rPr>
          <w:sz w:val="20"/>
        </w:rPr>
      </w:pPr>
    </w:p>
    <w:p w:rsidR="0065686C" w:rsidRPr="00B85ED6" w:rsidRDefault="003010D7" w:rsidP="00B85ED6">
      <w:pPr>
        <w:pStyle w:val="Titel"/>
        <w:jc w:val="left"/>
        <w:rPr>
          <w:sz w:val="20"/>
        </w:rPr>
      </w:pPr>
      <w:r>
        <w:rPr>
          <w:noProof/>
        </w:rPr>
        <w:drawing>
          <wp:anchor distT="0" distB="0" distL="114300" distR="114300" simplePos="0" relativeHeight="251657216" behindDoc="1" locked="1" layoutInCell="1" allowOverlap="0">
            <wp:simplePos x="0" y="0"/>
            <wp:positionH relativeFrom="column">
              <wp:posOffset>-67310</wp:posOffset>
            </wp:positionH>
            <wp:positionV relativeFrom="page">
              <wp:posOffset>459740</wp:posOffset>
            </wp:positionV>
            <wp:extent cx="1339850" cy="1600200"/>
            <wp:effectExtent l="38100" t="19050" r="12700" b="19050"/>
            <wp:wrapNone/>
            <wp:docPr id="8" name="Bild 8" descr="Logo- Oberschön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 Oberschöna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1D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140970</wp:posOffset>
                </wp:positionV>
                <wp:extent cx="0" cy="0"/>
                <wp:effectExtent l="13335" t="7620" r="5715" b="1143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4CFB5"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05pt,11.1pt" to="214.0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NLCwIAACI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" o:allowincell="f"/>
            </w:pict>
          </mc:Fallback>
        </mc:AlternateContent>
      </w:r>
      <w:r w:rsidR="003321D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140970</wp:posOffset>
                </wp:positionV>
                <wp:extent cx="0" cy="0"/>
                <wp:effectExtent l="13335" t="7620" r="5715" b="1143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D8501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5pt,11.1pt" to="-1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" o:allowincell="f"/>
            </w:pict>
          </mc:Fallback>
        </mc:AlternateConten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701"/>
      </w:tblGrid>
      <w:tr w:rsidR="00B85ED6" w:rsidTr="00D27212">
        <w:trPr>
          <w:cantSplit/>
        </w:trPr>
        <w:tc>
          <w:tcPr>
            <w:tcW w:w="5529" w:type="dxa"/>
            <w:shd w:val="clear" w:color="auto" w:fill="auto"/>
          </w:tcPr>
          <w:p w:rsidR="00B85ED6" w:rsidRDefault="00531F6C" w:rsidP="00A44171">
            <w:pPr>
              <w:spacing w:before="40" w:after="40"/>
              <w:ind w:left="-70"/>
            </w:pPr>
            <w:r>
              <w:t>Beschluss</w:t>
            </w:r>
            <w:r w:rsidR="005001EF">
              <w:t>-V</w:t>
            </w:r>
            <w:r w:rsidR="000D5B12">
              <w:t>orlage</w:t>
            </w:r>
          </w:p>
        </w:tc>
        <w:tc>
          <w:tcPr>
            <w:tcW w:w="2126" w:type="dxa"/>
            <w:shd w:val="clear" w:color="auto" w:fill="auto"/>
          </w:tcPr>
          <w:p w:rsidR="00B85ED6" w:rsidRDefault="00B85ED6" w:rsidP="00D27212">
            <w:pPr>
              <w:spacing w:before="40" w:after="40"/>
            </w:pPr>
            <w:r>
              <w:t>Nummer:</w:t>
            </w:r>
          </w:p>
        </w:tc>
        <w:tc>
          <w:tcPr>
            <w:tcW w:w="1701" w:type="dxa"/>
            <w:shd w:val="clear" w:color="auto" w:fill="auto"/>
          </w:tcPr>
          <w:p w:rsidR="00B85ED6" w:rsidRDefault="0080025D" w:rsidP="005E59B7">
            <w:pPr>
              <w:spacing w:before="40" w:after="40"/>
              <w:jc w:val="right"/>
              <w:rPr>
                <w:b/>
                <w:sz w:val="26"/>
              </w:rPr>
            </w:pPr>
            <w:bookmarkStart w:id="0" w:name="vorlagennr"/>
            <w:bookmarkEnd w:id="0"/>
            <w:r>
              <w:rPr>
                <w:b/>
                <w:sz w:val="26"/>
              </w:rPr>
              <w:t>30</w:t>
            </w:r>
            <w:r w:rsidR="00AB41B0">
              <w:rPr>
                <w:b/>
                <w:sz w:val="26"/>
              </w:rPr>
              <w:t>5</w:t>
            </w:r>
            <w:r w:rsidR="004E3757">
              <w:rPr>
                <w:b/>
                <w:sz w:val="26"/>
              </w:rPr>
              <w:t>/</w:t>
            </w:r>
            <w:r w:rsidR="00250AD8">
              <w:rPr>
                <w:b/>
                <w:sz w:val="26"/>
              </w:rPr>
              <w:t>07</w:t>
            </w:r>
            <w:r w:rsidR="004E3757">
              <w:rPr>
                <w:b/>
                <w:sz w:val="26"/>
              </w:rPr>
              <w:t>-</w:t>
            </w:r>
            <w:r w:rsidR="00250AD8">
              <w:rPr>
                <w:b/>
                <w:sz w:val="26"/>
              </w:rPr>
              <w:t>202</w:t>
            </w:r>
            <w:r w:rsidR="00AB41B0">
              <w:rPr>
                <w:b/>
                <w:sz w:val="26"/>
              </w:rPr>
              <w:t>4</w:t>
            </w:r>
          </w:p>
        </w:tc>
      </w:tr>
      <w:tr w:rsidR="00B85ED6" w:rsidTr="00D27212">
        <w:trPr>
          <w:cantSplit/>
        </w:trPr>
        <w:tc>
          <w:tcPr>
            <w:tcW w:w="5529" w:type="dxa"/>
            <w:shd w:val="clear" w:color="auto" w:fill="auto"/>
          </w:tcPr>
          <w:p w:rsidR="00B85ED6" w:rsidRDefault="00B85ED6" w:rsidP="00D27212">
            <w:pPr>
              <w:spacing w:before="40" w:after="40"/>
              <w:ind w:left="-70"/>
            </w:pPr>
            <w:bookmarkStart w:id="1" w:name="amt"/>
            <w:bookmarkStart w:id="2" w:name="amtende"/>
            <w:bookmarkEnd w:id="1"/>
            <w:bookmarkEnd w:id="2"/>
            <w:r>
              <w:t>Bürgermeister</w:t>
            </w:r>
          </w:p>
        </w:tc>
        <w:tc>
          <w:tcPr>
            <w:tcW w:w="2126" w:type="dxa"/>
            <w:shd w:val="clear" w:color="auto" w:fill="auto"/>
          </w:tcPr>
          <w:p w:rsidR="00B85ED6" w:rsidRDefault="00B85ED6" w:rsidP="00D27212">
            <w:pPr>
              <w:spacing w:before="40" w:after="40"/>
            </w:pPr>
            <w:r>
              <w:t>Datum:</w:t>
            </w:r>
          </w:p>
        </w:tc>
        <w:tc>
          <w:tcPr>
            <w:tcW w:w="1701" w:type="dxa"/>
            <w:shd w:val="clear" w:color="auto" w:fill="auto"/>
          </w:tcPr>
          <w:p w:rsidR="00B85ED6" w:rsidRDefault="00AB41B0" w:rsidP="00F456F2">
            <w:pPr>
              <w:spacing w:before="40" w:after="40"/>
              <w:jc w:val="right"/>
            </w:pPr>
            <w:bookmarkStart w:id="3" w:name="datum"/>
            <w:bookmarkEnd w:id="3"/>
            <w:r>
              <w:t>15</w:t>
            </w:r>
            <w:r w:rsidR="00561E76">
              <w:t>.</w:t>
            </w:r>
            <w:r>
              <w:t>01</w:t>
            </w:r>
            <w:r w:rsidR="00561E76">
              <w:t>.</w:t>
            </w:r>
            <w:r w:rsidR="00FE6E51">
              <w:t>202</w:t>
            </w:r>
            <w:r>
              <w:t>4</w:t>
            </w:r>
          </w:p>
        </w:tc>
      </w:tr>
      <w:tr w:rsidR="00B85ED6" w:rsidTr="00D27212">
        <w:trPr>
          <w:cantSplit/>
        </w:trPr>
        <w:tc>
          <w:tcPr>
            <w:tcW w:w="5529" w:type="dxa"/>
            <w:shd w:val="clear" w:color="auto" w:fill="auto"/>
          </w:tcPr>
          <w:p w:rsidR="00B85ED6" w:rsidRDefault="00B85ED6" w:rsidP="00D27212">
            <w:pPr>
              <w:spacing w:before="40" w:after="40"/>
              <w:ind w:left="-70"/>
            </w:pPr>
            <w:bookmarkStart w:id="4" w:name="verfasser"/>
            <w:bookmarkStart w:id="5" w:name="verfasserende"/>
            <w:bookmarkEnd w:id="4"/>
            <w:bookmarkEnd w:id="5"/>
            <w:r>
              <w:t>Gerhardt, Rico</w:t>
            </w:r>
          </w:p>
        </w:tc>
        <w:tc>
          <w:tcPr>
            <w:tcW w:w="2126" w:type="dxa"/>
            <w:shd w:val="clear" w:color="auto" w:fill="auto"/>
          </w:tcPr>
          <w:p w:rsidR="00B85ED6" w:rsidRDefault="00B85ED6" w:rsidP="00D27212">
            <w:pPr>
              <w:spacing w:before="40" w:after="40"/>
            </w:pPr>
            <w:r>
              <w:t>Wiedervorlage:</w:t>
            </w:r>
          </w:p>
        </w:tc>
        <w:tc>
          <w:tcPr>
            <w:tcW w:w="1701" w:type="dxa"/>
            <w:shd w:val="clear" w:color="auto" w:fill="auto"/>
          </w:tcPr>
          <w:p w:rsidR="00B85ED6" w:rsidRDefault="00B85ED6" w:rsidP="00D27212">
            <w:pPr>
              <w:spacing w:before="40" w:after="40"/>
              <w:jc w:val="right"/>
            </w:pPr>
            <w:bookmarkStart w:id="6" w:name="wvdat"/>
            <w:bookmarkStart w:id="7" w:name="wvdatende"/>
            <w:bookmarkEnd w:id="6"/>
            <w:bookmarkEnd w:id="7"/>
          </w:p>
        </w:tc>
      </w:tr>
      <w:tr w:rsidR="00B85ED6" w:rsidTr="00D27212">
        <w:trPr>
          <w:cantSplit/>
        </w:trPr>
        <w:tc>
          <w:tcPr>
            <w:tcW w:w="5529" w:type="dxa"/>
            <w:shd w:val="clear" w:color="auto" w:fill="auto"/>
          </w:tcPr>
          <w:p w:rsidR="00B85ED6" w:rsidRDefault="00B85ED6" w:rsidP="00D27212">
            <w:pPr>
              <w:spacing w:before="40" w:after="40"/>
              <w:ind w:left="-70"/>
            </w:pPr>
          </w:p>
        </w:tc>
        <w:tc>
          <w:tcPr>
            <w:tcW w:w="2126" w:type="dxa"/>
            <w:shd w:val="clear" w:color="auto" w:fill="auto"/>
          </w:tcPr>
          <w:p w:rsidR="00B85ED6" w:rsidRDefault="00B85ED6" w:rsidP="00D27212">
            <w:pPr>
              <w:spacing w:before="40" w:after="40"/>
            </w:pPr>
            <w:r>
              <w:t>Aktenzeichen:</w:t>
            </w:r>
          </w:p>
        </w:tc>
        <w:tc>
          <w:tcPr>
            <w:tcW w:w="1701" w:type="dxa"/>
            <w:shd w:val="clear" w:color="auto" w:fill="auto"/>
          </w:tcPr>
          <w:p w:rsidR="00B85ED6" w:rsidRDefault="00B85ED6" w:rsidP="00D27212">
            <w:pPr>
              <w:spacing w:before="40" w:after="40"/>
              <w:jc w:val="right"/>
            </w:pPr>
            <w:bookmarkStart w:id="8" w:name="az"/>
            <w:bookmarkStart w:id="9" w:name="azende"/>
            <w:bookmarkEnd w:id="8"/>
            <w:bookmarkEnd w:id="9"/>
          </w:p>
        </w:tc>
      </w:tr>
      <w:tr w:rsidR="00B85ED6" w:rsidTr="00D27212">
        <w:trPr>
          <w:cantSplit/>
        </w:trPr>
        <w:tc>
          <w:tcPr>
            <w:tcW w:w="5529" w:type="dxa"/>
            <w:shd w:val="clear" w:color="auto" w:fill="auto"/>
          </w:tcPr>
          <w:p w:rsidR="00B85ED6" w:rsidRDefault="00B85ED6" w:rsidP="00D27212">
            <w:pPr>
              <w:spacing w:before="40" w:after="40"/>
              <w:ind w:left="-70"/>
            </w:pPr>
          </w:p>
        </w:tc>
        <w:tc>
          <w:tcPr>
            <w:tcW w:w="2126" w:type="dxa"/>
            <w:shd w:val="clear" w:color="auto" w:fill="auto"/>
          </w:tcPr>
          <w:p w:rsidR="00B85ED6" w:rsidRDefault="00B85ED6" w:rsidP="00D27212">
            <w:pPr>
              <w:spacing w:before="40" w:after="40"/>
            </w:pPr>
            <w:r>
              <w:t>Bezug-Nummer:</w:t>
            </w:r>
          </w:p>
        </w:tc>
        <w:tc>
          <w:tcPr>
            <w:tcW w:w="1701" w:type="dxa"/>
            <w:shd w:val="clear" w:color="auto" w:fill="auto"/>
          </w:tcPr>
          <w:p w:rsidR="00B85ED6" w:rsidRDefault="00B85ED6" w:rsidP="00D27212">
            <w:pPr>
              <w:spacing w:before="40" w:after="40"/>
              <w:jc w:val="right"/>
            </w:pPr>
            <w:bookmarkStart w:id="10" w:name="bezugende"/>
            <w:bookmarkStart w:id="11" w:name="bezug"/>
            <w:bookmarkEnd w:id="10"/>
            <w:bookmarkEnd w:id="11"/>
          </w:p>
        </w:tc>
      </w:tr>
    </w:tbl>
    <w:p w:rsidR="00B85ED6" w:rsidRDefault="00B85ED6" w:rsidP="00B85ED6"/>
    <w:tbl>
      <w:tblPr>
        <w:tblW w:w="9356" w:type="dxa"/>
        <w:tblInd w:w="1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255" w:type="dxa"/>
          <w:right w:w="255" w:type="dxa"/>
        </w:tblCellMar>
        <w:tblLook w:val="0000" w:firstRow="0" w:lastRow="0" w:firstColumn="0" w:lastColumn="0" w:noHBand="0" w:noVBand="0"/>
      </w:tblPr>
      <w:tblGrid>
        <w:gridCol w:w="3974"/>
        <w:gridCol w:w="1673"/>
        <w:gridCol w:w="3709"/>
      </w:tblGrid>
      <w:tr w:rsidR="00B85ED6" w:rsidTr="00250AD8">
        <w:trPr>
          <w:trHeight w:val="454"/>
        </w:trPr>
        <w:tc>
          <w:tcPr>
            <w:tcW w:w="39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5" w:color="auto" w:fill="FFFFFF"/>
          </w:tcPr>
          <w:p w:rsidR="00B85ED6" w:rsidRDefault="00B85ED6" w:rsidP="00D27212">
            <w:pPr>
              <w:spacing w:before="120"/>
              <w:rPr>
                <w:b/>
                <w:sz w:val="20"/>
              </w:rPr>
            </w:pPr>
            <w:bookmarkStart w:id="12" w:name="beratungsfolge"/>
            <w:bookmarkEnd w:id="12"/>
            <w:r>
              <w:rPr>
                <w:b/>
                <w:sz w:val="20"/>
              </w:rPr>
              <w:t>Beratungsfolge</w:t>
            </w:r>
          </w:p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5" w:color="auto" w:fill="FFFFFF"/>
          </w:tcPr>
          <w:p w:rsidR="00B85ED6" w:rsidRDefault="00B85ED6" w:rsidP="00D27212">
            <w:pPr>
              <w:spacing w:before="120"/>
              <w:rPr>
                <w:b/>
                <w:sz w:val="20"/>
              </w:rPr>
            </w:pPr>
            <w:r>
              <w:rPr>
                <w:b/>
                <w:sz w:val="20"/>
              </w:rPr>
              <w:t>Termin</w:t>
            </w:r>
          </w:p>
        </w:tc>
        <w:tc>
          <w:tcPr>
            <w:tcW w:w="3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5" w:color="auto" w:fill="FFFFFF"/>
          </w:tcPr>
          <w:p w:rsidR="00B85ED6" w:rsidRDefault="00B85ED6" w:rsidP="00D27212">
            <w:pPr>
              <w:spacing w:before="120"/>
              <w:rPr>
                <w:b/>
                <w:sz w:val="20"/>
              </w:rPr>
            </w:pPr>
            <w:r>
              <w:rPr>
                <w:b/>
                <w:sz w:val="20"/>
              </w:rPr>
              <w:t>Status</w:t>
            </w:r>
          </w:p>
        </w:tc>
      </w:tr>
      <w:tr w:rsidR="00B85ED6" w:rsidTr="00250AD8">
        <w:trPr>
          <w:trHeight w:val="454"/>
        </w:trPr>
        <w:tc>
          <w:tcPr>
            <w:tcW w:w="39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B85ED6" w:rsidRDefault="00B85ED6" w:rsidP="00D27212">
            <w:pPr>
              <w:spacing w:before="120"/>
              <w:rPr>
                <w:rFonts w:cs="Arial"/>
                <w:sz w:val="20"/>
              </w:rPr>
            </w:pPr>
            <w:bookmarkStart w:id="13" w:name="beratungsbeginn"/>
            <w:bookmarkStart w:id="14" w:name="beratungsende" w:colFirst="2" w:colLast="2"/>
            <w:bookmarkEnd w:id="13"/>
            <w:r>
              <w:rPr>
                <w:rFonts w:cs="Arial"/>
                <w:sz w:val="20"/>
              </w:rPr>
              <w:t>Gemeinderat</w:t>
            </w:r>
          </w:p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B85ED6" w:rsidRDefault="00AB41B0" w:rsidP="001170E2">
            <w:pPr>
              <w:spacing w:before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25.01.2024</w:t>
            </w:r>
          </w:p>
        </w:tc>
        <w:tc>
          <w:tcPr>
            <w:tcW w:w="3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B85ED6" w:rsidRDefault="00B85ED6" w:rsidP="001F5838">
            <w:pPr>
              <w:spacing w:before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öffentlich </w:t>
            </w:r>
            <w:r w:rsidR="0063641D">
              <w:rPr>
                <w:rFonts w:cs="Arial"/>
                <w:sz w:val="20"/>
              </w:rPr>
              <w:t>beschließend</w:t>
            </w:r>
          </w:p>
        </w:tc>
        <w:bookmarkStart w:id="15" w:name="_GoBack"/>
        <w:bookmarkEnd w:id="15"/>
      </w:tr>
    </w:tbl>
    <w:p w:rsidR="00B85ED6" w:rsidRDefault="00B85ED6" w:rsidP="00B85ED6">
      <w:pPr>
        <w:spacing w:before="120" w:after="120"/>
        <w:jc w:val="both"/>
        <w:rPr>
          <w:bCs/>
        </w:rPr>
      </w:pPr>
      <w:bookmarkStart w:id="16" w:name="kopfende"/>
      <w:bookmarkEnd w:id="14"/>
      <w:bookmarkEnd w:id="16"/>
    </w:p>
    <w:p w:rsidR="00B85ED6" w:rsidRPr="00DF774C" w:rsidRDefault="00B85ED6" w:rsidP="00B85ED6">
      <w:pPr>
        <w:spacing w:before="120" w:after="120"/>
        <w:jc w:val="both"/>
        <w:rPr>
          <w:b/>
          <w:szCs w:val="24"/>
          <w:u w:val="single"/>
        </w:rPr>
      </w:pPr>
      <w:r w:rsidRPr="00DF774C">
        <w:rPr>
          <w:b/>
          <w:szCs w:val="24"/>
          <w:u w:val="single"/>
        </w:rPr>
        <w:t>Betreff:</w:t>
      </w:r>
    </w:p>
    <w:p w:rsidR="00FA3896" w:rsidRPr="00DF774C" w:rsidRDefault="00913FD5" w:rsidP="00B85ED6">
      <w:pPr>
        <w:rPr>
          <w:szCs w:val="24"/>
        </w:rPr>
      </w:pPr>
      <w:r w:rsidRPr="00DF774C">
        <w:rPr>
          <w:szCs w:val="24"/>
        </w:rPr>
        <w:t xml:space="preserve">Protokollkontrolle/-genehmigung zur </w:t>
      </w:r>
      <w:r w:rsidR="00221724">
        <w:rPr>
          <w:szCs w:val="24"/>
        </w:rPr>
        <w:t>4</w:t>
      </w:r>
      <w:r w:rsidR="00AB41B0">
        <w:rPr>
          <w:szCs w:val="24"/>
        </w:rPr>
        <w:t>1</w:t>
      </w:r>
      <w:r w:rsidRPr="00DF774C">
        <w:rPr>
          <w:szCs w:val="24"/>
        </w:rPr>
        <w:t xml:space="preserve">. Öffentlichen Sitzung des Gemeinderates am </w:t>
      </w:r>
      <w:r w:rsidR="00221724">
        <w:rPr>
          <w:szCs w:val="24"/>
        </w:rPr>
        <w:t>1</w:t>
      </w:r>
      <w:r w:rsidR="00AB41B0">
        <w:rPr>
          <w:szCs w:val="24"/>
        </w:rPr>
        <w:t>4</w:t>
      </w:r>
      <w:r w:rsidR="00561E76">
        <w:rPr>
          <w:szCs w:val="24"/>
        </w:rPr>
        <w:t>.1</w:t>
      </w:r>
      <w:r w:rsidR="00AB41B0">
        <w:rPr>
          <w:szCs w:val="24"/>
        </w:rPr>
        <w:t>2</w:t>
      </w:r>
      <w:r w:rsidR="00561E76">
        <w:rPr>
          <w:szCs w:val="24"/>
        </w:rPr>
        <w:t>.202</w:t>
      </w:r>
      <w:r w:rsidR="00AB41B0">
        <w:rPr>
          <w:szCs w:val="24"/>
        </w:rPr>
        <w:t>3</w:t>
      </w:r>
    </w:p>
    <w:p w:rsidR="00787C42" w:rsidRPr="00DF774C" w:rsidRDefault="00787C42" w:rsidP="00787C42">
      <w:pPr>
        <w:rPr>
          <w:szCs w:val="24"/>
        </w:rPr>
      </w:pPr>
    </w:p>
    <w:p w:rsidR="00B85ED6" w:rsidRPr="00DF774C" w:rsidRDefault="007072AA" w:rsidP="00787C42">
      <w:pPr>
        <w:rPr>
          <w:b/>
          <w:szCs w:val="24"/>
          <w:u w:val="single"/>
        </w:rPr>
      </w:pPr>
      <w:r w:rsidRPr="00DF774C">
        <w:rPr>
          <w:b/>
          <w:szCs w:val="24"/>
          <w:u w:val="single"/>
        </w:rPr>
        <w:t>Beschlussvorschlag</w:t>
      </w:r>
      <w:r w:rsidR="00B85ED6" w:rsidRPr="00DF774C">
        <w:rPr>
          <w:b/>
          <w:szCs w:val="24"/>
          <w:u w:val="single"/>
        </w:rPr>
        <w:t>:</w:t>
      </w:r>
      <w:bookmarkStart w:id="17" w:name="text1e"/>
      <w:bookmarkEnd w:id="17"/>
    </w:p>
    <w:p w:rsidR="000C5C37" w:rsidRPr="00DF774C" w:rsidRDefault="000C5C37" w:rsidP="000C5C37">
      <w:pPr>
        <w:rPr>
          <w:szCs w:val="24"/>
          <w:highlight w:val="yellow"/>
        </w:rPr>
      </w:pPr>
      <w:bookmarkStart w:id="18" w:name="text2a"/>
      <w:bookmarkEnd w:id="18"/>
    </w:p>
    <w:p w:rsidR="00DF774C" w:rsidRDefault="00913FD5" w:rsidP="000C5C37">
      <w:pPr>
        <w:rPr>
          <w:szCs w:val="24"/>
        </w:rPr>
      </w:pPr>
      <w:r w:rsidRPr="00DF774C">
        <w:rPr>
          <w:szCs w:val="24"/>
        </w:rPr>
        <w:t xml:space="preserve">Der Gemeinderat der Gemeinde Oberschöna bestätigt das Protokoll der </w:t>
      </w:r>
      <w:r w:rsidR="00221724">
        <w:rPr>
          <w:szCs w:val="24"/>
        </w:rPr>
        <w:t>4</w:t>
      </w:r>
      <w:r w:rsidR="00AB41B0">
        <w:rPr>
          <w:szCs w:val="24"/>
        </w:rPr>
        <w:t>1</w:t>
      </w:r>
      <w:r w:rsidRPr="00DF774C">
        <w:rPr>
          <w:szCs w:val="24"/>
        </w:rPr>
        <w:t xml:space="preserve">. Sitzung </w:t>
      </w:r>
    </w:p>
    <w:p w:rsidR="00913FD5" w:rsidRDefault="00913FD5" w:rsidP="000C5C37">
      <w:pPr>
        <w:rPr>
          <w:szCs w:val="24"/>
        </w:rPr>
      </w:pPr>
      <w:r w:rsidRPr="00DF774C">
        <w:rPr>
          <w:szCs w:val="24"/>
        </w:rPr>
        <w:t xml:space="preserve">des Gemeinderates Oberschöna vom </w:t>
      </w:r>
      <w:r w:rsidR="00221724">
        <w:rPr>
          <w:szCs w:val="24"/>
        </w:rPr>
        <w:t>1</w:t>
      </w:r>
      <w:r w:rsidR="00AB41B0">
        <w:rPr>
          <w:szCs w:val="24"/>
        </w:rPr>
        <w:t>4</w:t>
      </w:r>
      <w:r w:rsidR="00561E76">
        <w:rPr>
          <w:szCs w:val="24"/>
        </w:rPr>
        <w:t>.1</w:t>
      </w:r>
      <w:r w:rsidR="00AB41B0">
        <w:rPr>
          <w:szCs w:val="24"/>
        </w:rPr>
        <w:t>2</w:t>
      </w:r>
      <w:r w:rsidR="00561E76">
        <w:rPr>
          <w:szCs w:val="24"/>
        </w:rPr>
        <w:t>.2023.</w:t>
      </w:r>
    </w:p>
    <w:p w:rsidR="00505AF6" w:rsidRPr="00DF774C" w:rsidRDefault="00505AF6" w:rsidP="000C5C37">
      <w:pPr>
        <w:rPr>
          <w:szCs w:val="24"/>
          <w:highlight w:val="yellow"/>
        </w:rPr>
      </w:pPr>
    </w:p>
    <w:p w:rsidR="00913FD5" w:rsidRDefault="00913FD5" w:rsidP="000C5C37">
      <w:pPr>
        <w:rPr>
          <w:sz w:val="22"/>
          <w:szCs w:val="22"/>
          <w:highlight w:val="yellow"/>
        </w:rPr>
      </w:pPr>
    </w:p>
    <w:p w:rsidR="00913FD5" w:rsidRPr="006B0078" w:rsidRDefault="00913FD5" w:rsidP="000C5C37">
      <w:pPr>
        <w:rPr>
          <w:sz w:val="22"/>
          <w:szCs w:val="22"/>
          <w:highlight w:val="yellow"/>
        </w:rPr>
      </w:pPr>
    </w:p>
    <w:p w:rsidR="00E152E4" w:rsidRPr="006B0078" w:rsidRDefault="00C0560E" w:rsidP="00FA4FCF">
      <w:pPr>
        <w:jc w:val="both"/>
        <w:rPr>
          <w:sz w:val="22"/>
          <w:szCs w:val="22"/>
        </w:rPr>
      </w:pPr>
      <w:r w:rsidRPr="006B0078">
        <w:rPr>
          <w:sz w:val="22"/>
          <w:szCs w:val="22"/>
        </w:rPr>
        <w:tab/>
      </w:r>
    </w:p>
    <w:p w:rsidR="00494C01" w:rsidRPr="006B0078" w:rsidRDefault="00494C01" w:rsidP="005662C8">
      <w:pPr>
        <w:ind w:left="851" w:hanging="851"/>
        <w:jc w:val="both"/>
        <w:rPr>
          <w:sz w:val="22"/>
          <w:szCs w:val="22"/>
        </w:rPr>
      </w:pPr>
    </w:p>
    <w:sectPr w:rsidR="00494C01" w:rsidRPr="006B0078" w:rsidSect="00A14C58">
      <w:type w:val="continuous"/>
      <w:pgSz w:w="11906" w:h="16838"/>
      <w:pgMar w:top="709" w:right="1134" w:bottom="567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B4B" w:rsidRDefault="00072B4B" w:rsidP="00BE0F46">
      <w:r>
        <w:separator/>
      </w:r>
    </w:p>
  </w:endnote>
  <w:endnote w:type="continuationSeparator" w:id="0">
    <w:p w:rsidR="00072B4B" w:rsidRDefault="00072B4B" w:rsidP="00BE0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A1B7E5FD-8D4D-4100-A8A0-66BBE710CC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5812BDC-01DE-4C60-AB3B-498D2FFC00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44CCAB6-47B6-43DE-888D-10C0D6585669}"/>
  </w:font>
  <w:font w:name="Compacta Blk B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88A1E3-9E18-4A8B-A3B0-345F4498F8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B4B" w:rsidRDefault="00072B4B" w:rsidP="00BE0F46">
      <w:r>
        <w:separator/>
      </w:r>
    </w:p>
  </w:footnote>
  <w:footnote w:type="continuationSeparator" w:id="0">
    <w:p w:rsidR="00072B4B" w:rsidRDefault="00072B4B" w:rsidP="00BE0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4D6A01"/>
    <w:multiLevelType w:val="hybridMultilevel"/>
    <w:tmpl w:val="E4D68B16"/>
    <w:lvl w:ilvl="0" w:tplc="E57431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B06EE5"/>
    <w:multiLevelType w:val="hybridMultilevel"/>
    <w:tmpl w:val="BEC63C82"/>
    <w:lvl w:ilvl="0" w:tplc="B66E0DFC">
      <w:start w:val="49"/>
      <w:numFmt w:val="bullet"/>
      <w:lvlText w:val="-"/>
      <w:lvlJc w:val="left"/>
      <w:pPr>
        <w:ind w:left="319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0D7"/>
    <w:rsid w:val="0000005C"/>
    <w:rsid w:val="00003441"/>
    <w:rsid w:val="0000384F"/>
    <w:rsid w:val="00003D8D"/>
    <w:rsid w:val="00006313"/>
    <w:rsid w:val="0002046E"/>
    <w:rsid w:val="00027268"/>
    <w:rsid w:val="00053141"/>
    <w:rsid w:val="00053A0D"/>
    <w:rsid w:val="00072B4B"/>
    <w:rsid w:val="00075545"/>
    <w:rsid w:val="00077C31"/>
    <w:rsid w:val="00083B58"/>
    <w:rsid w:val="00097FF1"/>
    <w:rsid w:val="000A1964"/>
    <w:rsid w:val="000A7050"/>
    <w:rsid w:val="000B761D"/>
    <w:rsid w:val="000C5C37"/>
    <w:rsid w:val="000D1538"/>
    <w:rsid w:val="000D5B12"/>
    <w:rsid w:val="000F1B19"/>
    <w:rsid w:val="00100A45"/>
    <w:rsid w:val="00106BB7"/>
    <w:rsid w:val="001170E2"/>
    <w:rsid w:val="00117175"/>
    <w:rsid w:val="00125EC7"/>
    <w:rsid w:val="00130C1D"/>
    <w:rsid w:val="0015004F"/>
    <w:rsid w:val="0015278A"/>
    <w:rsid w:val="00161FC9"/>
    <w:rsid w:val="0016231A"/>
    <w:rsid w:val="0016371A"/>
    <w:rsid w:val="0018590A"/>
    <w:rsid w:val="001A04CF"/>
    <w:rsid w:val="001C18C8"/>
    <w:rsid w:val="001C1A0E"/>
    <w:rsid w:val="001C1AD5"/>
    <w:rsid w:val="001C7490"/>
    <w:rsid w:val="001E1A27"/>
    <w:rsid w:val="001E1DEC"/>
    <w:rsid w:val="001F3927"/>
    <w:rsid w:val="001F55AB"/>
    <w:rsid w:val="001F5838"/>
    <w:rsid w:val="00201EA9"/>
    <w:rsid w:val="00204196"/>
    <w:rsid w:val="00221724"/>
    <w:rsid w:val="00226384"/>
    <w:rsid w:val="00236AEB"/>
    <w:rsid w:val="0023775E"/>
    <w:rsid w:val="00250AD8"/>
    <w:rsid w:val="00264DE0"/>
    <w:rsid w:val="002814F2"/>
    <w:rsid w:val="00293174"/>
    <w:rsid w:val="0029422E"/>
    <w:rsid w:val="002A44C7"/>
    <w:rsid w:val="002A4B58"/>
    <w:rsid w:val="002B1BA5"/>
    <w:rsid w:val="002B3EAC"/>
    <w:rsid w:val="002B679A"/>
    <w:rsid w:val="002C5C02"/>
    <w:rsid w:val="002C7FF8"/>
    <w:rsid w:val="002E2E68"/>
    <w:rsid w:val="002E5889"/>
    <w:rsid w:val="002F7C15"/>
    <w:rsid w:val="003010D7"/>
    <w:rsid w:val="00306FC1"/>
    <w:rsid w:val="0031583F"/>
    <w:rsid w:val="00331C89"/>
    <w:rsid w:val="003321D6"/>
    <w:rsid w:val="00347BB6"/>
    <w:rsid w:val="00354282"/>
    <w:rsid w:val="003545AB"/>
    <w:rsid w:val="00364E76"/>
    <w:rsid w:val="00375882"/>
    <w:rsid w:val="00377545"/>
    <w:rsid w:val="00383341"/>
    <w:rsid w:val="003865B8"/>
    <w:rsid w:val="003A56D0"/>
    <w:rsid w:val="003B37D1"/>
    <w:rsid w:val="003E214E"/>
    <w:rsid w:val="00423E9F"/>
    <w:rsid w:val="00426E1C"/>
    <w:rsid w:val="00430FA8"/>
    <w:rsid w:val="00446329"/>
    <w:rsid w:val="00447562"/>
    <w:rsid w:val="004641BC"/>
    <w:rsid w:val="00473050"/>
    <w:rsid w:val="00473374"/>
    <w:rsid w:val="00477D19"/>
    <w:rsid w:val="00480404"/>
    <w:rsid w:val="004938A9"/>
    <w:rsid w:val="004940E0"/>
    <w:rsid w:val="00494C01"/>
    <w:rsid w:val="004A1877"/>
    <w:rsid w:val="004A21A8"/>
    <w:rsid w:val="004A6559"/>
    <w:rsid w:val="004B31E9"/>
    <w:rsid w:val="004C6D6A"/>
    <w:rsid w:val="004D3D9A"/>
    <w:rsid w:val="004D3DBD"/>
    <w:rsid w:val="004D6B66"/>
    <w:rsid w:val="004E3757"/>
    <w:rsid w:val="005001EF"/>
    <w:rsid w:val="00505AF6"/>
    <w:rsid w:val="005116AA"/>
    <w:rsid w:val="0051195C"/>
    <w:rsid w:val="0052724D"/>
    <w:rsid w:val="00527AF9"/>
    <w:rsid w:val="00531E28"/>
    <w:rsid w:val="00531F6C"/>
    <w:rsid w:val="00532553"/>
    <w:rsid w:val="0054439C"/>
    <w:rsid w:val="005445D1"/>
    <w:rsid w:val="00551E60"/>
    <w:rsid w:val="00561E76"/>
    <w:rsid w:val="005662C8"/>
    <w:rsid w:val="00580DF3"/>
    <w:rsid w:val="005A0510"/>
    <w:rsid w:val="005A062C"/>
    <w:rsid w:val="005A57F1"/>
    <w:rsid w:val="005B1170"/>
    <w:rsid w:val="005C3F6E"/>
    <w:rsid w:val="005C5CA2"/>
    <w:rsid w:val="005E59B7"/>
    <w:rsid w:val="005E5D9F"/>
    <w:rsid w:val="005F18E8"/>
    <w:rsid w:val="006127FB"/>
    <w:rsid w:val="0063641D"/>
    <w:rsid w:val="006553AC"/>
    <w:rsid w:val="00655F97"/>
    <w:rsid w:val="0065686C"/>
    <w:rsid w:val="00665A0F"/>
    <w:rsid w:val="00667150"/>
    <w:rsid w:val="00672B40"/>
    <w:rsid w:val="006763E9"/>
    <w:rsid w:val="00680D35"/>
    <w:rsid w:val="0068274E"/>
    <w:rsid w:val="00695514"/>
    <w:rsid w:val="006A46B0"/>
    <w:rsid w:val="006A58B6"/>
    <w:rsid w:val="006A682D"/>
    <w:rsid w:val="006B0078"/>
    <w:rsid w:val="006B0372"/>
    <w:rsid w:val="006C61D3"/>
    <w:rsid w:val="006C72AD"/>
    <w:rsid w:val="006D26F9"/>
    <w:rsid w:val="006F27EC"/>
    <w:rsid w:val="00702033"/>
    <w:rsid w:val="00704122"/>
    <w:rsid w:val="007072AA"/>
    <w:rsid w:val="00724A0B"/>
    <w:rsid w:val="00733067"/>
    <w:rsid w:val="00740531"/>
    <w:rsid w:val="0074393F"/>
    <w:rsid w:val="00747F2F"/>
    <w:rsid w:val="00754407"/>
    <w:rsid w:val="00756DC0"/>
    <w:rsid w:val="00776246"/>
    <w:rsid w:val="00787C42"/>
    <w:rsid w:val="0079126B"/>
    <w:rsid w:val="007A13D4"/>
    <w:rsid w:val="007A6829"/>
    <w:rsid w:val="007A78B1"/>
    <w:rsid w:val="007B4A9C"/>
    <w:rsid w:val="007B5A4F"/>
    <w:rsid w:val="007D3044"/>
    <w:rsid w:val="007E0AEA"/>
    <w:rsid w:val="007E2FE3"/>
    <w:rsid w:val="0080025D"/>
    <w:rsid w:val="00805223"/>
    <w:rsid w:val="00810442"/>
    <w:rsid w:val="008168D6"/>
    <w:rsid w:val="00827138"/>
    <w:rsid w:val="00851834"/>
    <w:rsid w:val="00851EDB"/>
    <w:rsid w:val="00855226"/>
    <w:rsid w:val="00863C3B"/>
    <w:rsid w:val="008703F0"/>
    <w:rsid w:val="00874355"/>
    <w:rsid w:val="0087667C"/>
    <w:rsid w:val="008833A3"/>
    <w:rsid w:val="008964DE"/>
    <w:rsid w:val="008A312F"/>
    <w:rsid w:val="008A5E47"/>
    <w:rsid w:val="008C27E2"/>
    <w:rsid w:val="008E1A0C"/>
    <w:rsid w:val="008E391C"/>
    <w:rsid w:val="008F0BBE"/>
    <w:rsid w:val="008F2A4B"/>
    <w:rsid w:val="008F4004"/>
    <w:rsid w:val="00901C91"/>
    <w:rsid w:val="009047F8"/>
    <w:rsid w:val="00913FD5"/>
    <w:rsid w:val="00920985"/>
    <w:rsid w:val="00921F90"/>
    <w:rsid w:val="009234DB"/>
    <w:rsid w:val="00934F66"/>
    <w:rsid w:val="00946970"/>
    <w:rsid w:val="0095268F"/>
    <w:rsid w:val="00963F0B"/>
    <w:rsid w:val="00967FE0"/>
    <w:rsid w:val="00971B62"/>
    <w:rsid w:val="00977782"/>
    <w:rsid w:val="009835EF"/>
    <w:rsid w:val="0099324C"/>
    <w:rsid w:val="009A62AE"/>
    <w:rsid w:val="009A6BC3"/>
    <w:rsid w:val="009C2A52"/>
    <w:rsid w:val="009C3A65"/>
    <w:rsid w:val="009C65B2"/>
    <w:rsid w:val="009E293E"/>
    <w:rsid w:val="009E3C36"/>
    <w:rsid w:val="009E4444"/>
    <w:rsid w:val="009E5B2B"/>
    <w:rsid w:val="009F3E5F"/>
    <w:rsid w:val="00A14C58"/>
    <w:rsid w:val="00A21EFD"/>
    <w:rsid w:val="00A22BB2"/>
    <w:rsid w:val="00A26C1E"/>
    <w:rsid w:val="00A34BDC"/>
    <w:rsid w:val="00A36F58"/>
    <w:rsid w:val="00A40010"/>
    <w:rsid w:val="00A410CE"/>
    <w:rsid w:val="00A44171"/>
    <w:rsid w:val="00A44FC8"/>
    <w:rsid w:val="00A45912"/>
    <w:rsid w:val="00A471E5"/>
    <w:rsid w:val="00A63A0D"/>
    <w:rsid w:val="00A66D15"/>
    <w:rsid w:val="00A94D4B"/>
    <w:rsid w:val="00AB41B0"/>
    <w:rsid w:val="00AD1CDB"/>
    <w:rsid w:val="00AE3CD8"/>
    <w:rsid w:val="00AE7054"/>
    <w:rsid w:val="00AE76E7"/>
    <w:rsid w:val="00B00F41"/>
    <w:rsid w:val="00B01AF1"/>
    <w:rsid w:val="00B26001"/>
    <w:rsid w:val="00B321A2"/>
    <w:rsid w:val="00B33130"/>
    <w:rsid w:val="00B40FC8"/>
    <w:rsid w:val="00B42CCE"/>
    <w:rsid w:val="00B55513"/>
    <w:rsid w:val="00B555ED"/>
    <w:rsid w:val="00B5681A"/>
    <w:rsid w:val="00B63E20"/>
    <w:rsid w:val="00B85ED6"/>
    <w:rsid w:val="00BA3621"/>
    <w:rsid w:val="00BA478D"/>
    <w:rsid w:val="00BC1D9B"/>
    <w:rsid w:val="00BC216B"/>
    <w:rsid w:val="00BC2304"/>
    <w:rsid w:val="00BC74D8"/>
    <w:rsid w:val="00BE0F46"/>
    <w:rsid w:val="00BF53A5"/>
    <w:rsid w:val="00C0560E"/>
    <w:rsid w:val="00C175A9"/>
    <w:rsid w:val="00C22D03"/>
    <w:rsid w:val="00C23B58"/>
    <w:rsid w:val="00C32E1C"/>
    <w:rsid w:val="00C42843"/>
    <w:rsid w:val="00C47EDA"/>
    <w:rsid w:val="00C61B92"/>
    <w:rsid w:val="00C6312B"/>
    <w:rsid w:val="00C67F87"/>
    <w:rsid w:val="00C72A01"/>
    <w:rsid w:val="00C72D43"/>
    <w:rsid w:val="00C72D69"/>
    <w:rsid w:val="00C73D99"/>
    <w:rsid w:val="00C86BCC"/>
    <w:rsid w:val="00C9121C"/>
    <w:rsid w:val="00CA245C"/>
    <w:rsid w:val="00CA43A5"/>
    <w:rsid w:val="00CB588A"/>
    <w:rsid w:val="00CC0D1E"/>
    <w:rsid w:val="00CD0B13"/>
    <w:rsid w:val="00CD0BE7"/>
    <w:rsid w:val="00CD1A06"/>
    <w:rsid w:val="00CF62F5"/>
    <w:rsid w:val="00D02210"/>
    <w:rsid w:val="00D131DA"/>
    <w:rsid w:val="00D2040D"/>
    <w:rsid w:val="00D22A8F"/>
    <w:rsid w:val="00D30A10"/>
    <w:rsid w:val="00D32F29"/>
    <w:rsid w:val="00D3785D"/>
    <w:rsid w:val="00D41CEF"/>
    <w:rsid w:val="00D4299E"/>
    <w:rsid w:val="00D668E3"/>
    <w:rsid w:val="00D66C8B"/>
    <w:rsid w:val="00D759EB"/>
    <w:rsid w:val="00D7713B"/>
    <w:rsid w:val="00D831C3"/>
    <w:rsid w:val="00D85EA4"/>
    <w:rsid w:val="00D878BB"/>
    <w:rsid w:val="00D93044"/>
    <w:rsid w:val="00DA0114"/>
    <w:rsid w:val="00DA66D3"/>
    <w:rsid w:val="00DB06E5"/>
    <w:rsid w:val="00DB4C26"/>
    <w:rsid w:val="00DC5049"/>
    <w:rsid w:val="00DD36FD"/>
    <w:rsid w:val="00DE37F7"/>
    <w:rsid w:val="00DF2E82"/>
    <w:rsid w:val="00DF5511"/>
    <w:rsid w:val="00DF5B5D"/>
    <w:rsid w:val="00DF774C"/>
    <w:rsid w:val="00E00DC9"/>
    <w:rsid w:val="00E14E9B"/>
    <w:rsid w:val="00E152E4"/>
    <w:rsid w:val="00E333CB"/>
    <w:rsid w:val="00E43083"/>
    <w:rsid w:val="00E45394"/>
    <w:rsid w:val="00E45EE1"/>
    <w:rsid w:val="00E72DC0"/>
    <w:rsid w:val="00E732B4"/>
    <w:rsid w:val="00E74962"/>
    <w:rsid w:val="00E87966"/>
    <w:rsid w:val="00EB3638"/>
    <w:rsid w:val="00EB39FF"/>
    <w:rsid w:val="00EE4264"/>
    <w:rsid w:val="00EF1252"/>
    <w:rsid w:val="00EF4437"/>
    <w:rsid w:val="00EF7B1E"/>
    <w:rsid w:val="00F0642B"/>
    <w:rsid w:val="00F11542"/>
    <w:rsid w:val="00F15E78"/>
    <w:rsid w:val="00F25D1D"/>
    <w:rsid w:val="00F456F2"/>
    <w:rsid w:val="00F566E5"/>
    <w:rsid w:val="00F60556"/>
    <w:rsid w:val="00F665A5"/>
    <w:rsid w:val="00F71090"/>
    <w:rsid w:val="00F76263"/>
    <w:rsid w:val="00F80226"/>
    <w:rsid w:val="00F853A1"/>
    <w:rsid w:val="00F90D4D"/>
    <w:rsid w:val="00FA265B"/>
    <w:rsid w:val="00FA3896"/>
    <w:rsid w:val="00FA4FCF"/>
    <w:rsid w:val="00FC4A6C"/>
    <w:rsid w:val="00FC765D"/>
    <w:rsid w:val="00FD3FD5"/>
    <w:rsid w:val="00FE0692"/>
    <w:rsid w:val="00FE0AC4"/>
    <w:rsid w:val="00FE37E6"/>
    <w:rsid w:val="00FE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410FD5"/>
  <w15:docId w15:val="{A56F03D4-E6FB-4688-90F6-758876C2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C27E2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8C27E2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8C27E2"/>
    <w:pPr>
      <w:jc w:val="center"/>
    </w:pPr>
    <w:rPr>
      <w:rFonts w:ascii="Bookman Old Style" w:hAnsi="Bookman Old Style"/>
      <w:sz w:val="52"/>
    </w:rPr>
  </w:style>
  <w:style w:type="paragraph" w:styleId="Textkrper">
    <w:name w:val="Body Text"/>
    <w:basedOn w:val="Standard"/>
    <w:rsid w:val="008C27E2"/>
    <w:rPr>
      <w:rFonts w:ascii="Bookman Old Style" w:hAnsi="Bookman Old Style"/>
      <w:sz w:val="20"/>
    </w:rPr>
  </w:style>
  <w:style w:type="character" w:styleId="Hyperlink">
    <w:name w:val="Hyperlink"/>
    <w:rsid w:val="00D85EA4"/>
    <w:rPr>
      <w:color w:val="0000FF"/>
      <w:u w:val="single"/>
    </w:rPr>
  </w:style>
  <w:style w:type="paragraph" w:styleId="KeinLeerraum">
    <w:name w:val="No Spacing"/>
    <w:uiPriority w:val="1"/>
    <w:qFormat/>
    <w:rsid w:val="00A34BDC"/>
    <w:rPr>
      <w:rFonts w:ascii="Calibri" w:eastAsia="Calibri" w:hAnsi="Calibri"/>
      <w:sz w:val="22"/>
      <w:szCs w:val="22"/>
      <w:lang w:eastAsia="en-US"/>
    </w:rPr>
  </w:style>
  <w:style w:type="character" w:customStyle="1" w:styleId="berschrift1Zchn">
    <w:name w:val="Überschrift 1 Zchn"/>
    <w:link w:val="berschrift1"/>
    <w:rsid w:val="00B40FC8"/>
    <w:rPr>
      <w:rFonts w:ascii="Arial" w:hAnsi="Arial"/>
      <w:b/>
      <w:sz w:val="24"/>
    </w:rPr>
  </w:style>
  <w:style w:type="paragraph" w:styleId="Kopfzeile">
    <w:name w:val="header"/>
    <w:basedOn w:val="Standard"/>
    <w:link w:val="KopfzeileZchn"/>
    <w:uiPriority w:val="99"/>
    <w:semiHidden/>
    <w:unhideWhenUsed/>
    <w:rsid w:val="00BE0F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E0F46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BE0F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0F46"/>
    <w:rPr>
      <w:rFonts w:ascii="Arial" w:hAnsi="Arial"/>
      <w:sz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A21A8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A21A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152E4"/>
    <w:rPr>
      <w:rFonts w:ascii="Arial" w:eastAsia="Calibri" w:hAnsi="Arial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152E4"/>
    <w:pPr>
      <w:spacing w:after="80" w:line="276" w:lineRule="auto"/>
      <w:ind w:left="720"/>
      <w:contextualSpacing/>
    </w:pPr>
    <w:rPr>
      <w:rFonts w:eastAsia="Calibri"/>
      <w:lang w:eastAsia="en-US"/>
    </w:rPr>
  </w:style>
  <w:style w:type="character" w:customStyle="1" w:styleId="hc0">
    <w:name w:val="hc0"/>
    <w:basedOn w:val="Absatz-Standardschriftart"/>
    <w:rsid w:val="0051195C"/>
  </w:style>
  <w:style w:type="character" w:customStyle="1" w:styleId="gesetzevzaehlung">
    <w:name w:val="gesetz_ev_zaehlung"/>
    <w:basedOn w:val="Absatz-Standardschriftart"/>
    <w:rsid w:val="0051195C"/>
  </w:style>
  <w:style w:type="character" w:customStyle="1" w:styleId="gesetzevueberschrift">
    <w:name w:val="gesetz_ev_ueberschrift"/>
    <w:basedOn w:val="Absatz-Standardschriftart"/>
    <w:rsid w:val="00511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0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J-SG\AppData\Local\Microsoft\Windows\Temporary%20Internet%20Files\Content.Outlook\4ISSEKX8\Kopfbogenvordruck%20aktuel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B0417-D94C-4C44-9A66-A7FA6A719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Kopfbogenvordruck aktuell.dot</Template>
  <TotalTime>0</TotalTime>
  <Pages>1</Pages>
  <Words>45</Words>
  <Characters>451</Characters>
  <Application>Microsoft Office Word</Application>
  <DocSecurity>0</DocSecurity>
  <Lines>18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DIN</vt:lpstr>
    </vt:vector>
  </TitlesOfParts>
  <Company>Meldeamt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DIN</dc:title>
  <dc:creator>DJ-SG</dc:creator>
  <cp:lastModifiedBy>Petra Päsler</cp:lastModifiedBy>
  <cp:revision>2</cp:revision>
  <cp:lastPrinted>2020-02-17T08:55:00Z</cp:lastPrinted>
  <dcterms:created xsi:type="dcterms:W3CDTF">2024-01-15T10:35:00Z</dcterms:created>
  <dcterms:modified xsi:type="dcterms:W3CDTF">2024-01-15T10:35:00Z</dcterms:modified>
</cp:coreProperties>
</file>